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D1B" w:rsidRPr="00666D1B" w:rsidRDefault="0045084C" w:rsidP="00987F83">
      <w:pPr>
        <w:pStyle w:val="Overskrift1"/>
        <w:jc w:val="center"/>
        <w:rPr>
          <w:noProof/>
          <w:lang w:val="da-DK"/>
        </w:rPr>
      </w:pPr>
      <w:r w:rsidRPr="00666D1B">
        <w:rPr>
          <w:lang w:val="da-DK"/>
        </w:rPr>
        <w:t>B</w:t>
      </w:r>
      <w:r w:rsidR="00666D1B" w:rsidRPr="00666D1B">
        <w:rPr>
          <w:lang w:val="da-DK"/>
        </w:rPr>
        <w:t>aggrundsinformation</w:t>
      </w:r>
      <w:r w:rsidR="00666D1B">
        <w:rPr>
          <w:lang w:val="da-DK"/>
        </w:rPr>
        <w:t xml:space="preserve"> </w:t>
      </w:r>
      <w:r w:rsidR="00987F83">
        <w:rPr>
          <w:lang w:val="da-DK"/>
        </w:rPr>
        <w:t>–</w:t>
      </w:r>
      <w:r w:rsidR="00666D1B">
        <w:rPr>
          <w:lang w:val="da-DK"/>
        </w:rPr>
        <w:t xml:space="preserve"> </w:t>
      </w:r>
      <w:r w:rsidR="00987F83">
        <w:rPr>
          <w:lang w:val="da-DK"/>
        </w:rPr>
        <w:t>Junior/ Senior</w:t>
      </w:r>
      <w:r w:rsidR="00987F83">
        <w:rPr>
          <w:lang w:val="da-DK"/>
        </w:rPr>
        <w:br/>
      </w:r>
      <w:r w:rsidR="00666D1B" w:rsidRPr="00666D1B">
        <w:rPr>
          <w:noProof/>
          <w:lang w:val="da-DK"/>
        </w:rPr>
        <w:t>Æstetisk Gruppe Gymnastik</w:t>
      </w:r>
      <w:r w:rsidR="00666D1B">
        <w:rPr>
          <w:noProof/>
          <w:lang w:val="da-DK"/>
        </w:rPr>
        <w:t xml:space="preserve"> (AGG)</w:t>
      </w:r>
      <w:r w:rsidR="00BE0F14">
        <w:rPr>
          <w:noProof/>
          <w:lang w:val="da-DK"/>
        </w:rPr>
        <w:br/>
      </w:r>
    </w:p>
    <w:p w:rsidR="00F12018" w:rsidRPr="00BE0F14" w:rsidRDefault="004039CE" w:rsidP="00F12018">
      <w:pPr>
        <w:rPr>
          <w:rFonts w:ascii="Verdana" w:hAnsi="Verdana"/>
          <w:b/>
          <w:bCs/>
          <w:color w:val="FF0000"/>
          <w:sz w:val="20"/>
          <w:szCs w:val="20"/>
          <w:highlight w:val="yellow"/>
          <w:lang w:val="da-DK"/>
        </w:rPr>
      </w:pPr>
      <w:r w:rsidRPr="00BE0F14">
        <w:rPr>
          <w:rFonts w:ascii="Verdana" w:hAnsi="Verdana" w:cs="Helvetica"/>
          <w:b/>
          <w:sz w:val="20"/>
          <w:szCs w:val="20"/>
          <w:lang w:val="da-DK"/>
        </w:rPr>
        <w:t xml:space="preserve">Send </w:t>
      </w:r>
      <w:r w:rsidR="001A482B" w:rsidRPr="00BE0F14">
        <w:rPr>
          <w:rFonts w:ascii="Verdana" w:hAnsi="Verdana" w:cs="Helvetica"/>
          <w:b/>
          <w:sz w:val="20"/>
          <w:szCs w:val="20"/>
          <w:lang w:val="da-DK"/>
        </w:rPr>
        <w:t>venligst</w:t>
      </w:r>
      <w:r w:rsidR="00666D1B" w:rsidRPr="00BE0F14">
        <w:rPr>
          <w:rFonts w:ascii="Verdana" w:hAnsi="Verdana" w:cs="Helvetica"/>
          <w:b/>
          <w:sz w:val="20"/>
          <w:szCs w:val="20"/>
          <w:lang w:val="da-DK"/>
        </w:rPr>
        <w:t xml:space="preserve"> </w:t>
      </w:r>
      <w:r w:rsidR="00BC7448" w:rsidRPr="00BE0F14">
        <w:rPr>
          <w:rFonts w:ascii="Verdana" w:hAnsi="Verdana" w:cs="Helvetica"/>
          <w:b/>
          <w:sz w:val="20"/>
          <w:szCs w:val="20"/>
          <w:lang w:val="da-DK"/>
        </w:rPr>
        <w:t xml:space="preserve">dokument senest d. </w:t>
      </w:r>
      <w:r w:rsidR="00F12018">
        <w:rPr>
          <w:rFonts w:ascii="Verdana" w:hAnsi="Verdana" w:cs="Helvetica"/>
          <w:b/>
          <w:sz w:val="20"/>
          <w:szCs w:val="20"/>
          <w:lang w:val="da-DK"/>
        </w:rPr>
        <w:t>15.05.2021</w:t>
      </w:r>
      <w:r w:rsidR="00F12018" w:rsidRPr="00BE0F14">
        <w:rPr>
          <w:rFonts w:ascii="Verdana" w:hAnsi="Verdana" w:cs="Helvetica"/>
          <w:b/>
          <w:sz w:val="20"/>
          <w:szCs w:val="20"/>
          <w:lang w:val="da-DK"/>
        </w:rPr>
        <w:t xml:space="preserve"> til e-mail: </w:t>
      </w:r>
      <w:r w:rsidR="00F12018" w:rsidRPr="00BE0F14">
        <w:rPr>
          <w:rFonts w:ascii="Verdana" w:hAnsi="Verdana"/>
          <w:color w:val="FF0000"/>
          <w:sz w:val="20"/>
          <w:szCs w:val="20"/>
          <w:lang w:val="da-DK"/>
        </w:rPr>
        <w:t xml:space="preserve"> </w:t>
      </w:r>
      <w:r w:rsidR="00F12018">
        <w:rPr>
          <w:rFonts w:ascii="Verdana" w:hAnsi="Verdana"/>
          <w:color w:val="FF0000"/>
          <w:sz w:val="20"/>
          <w:szCs w:val="20"/>
          <w:lang w:val="da-DK"/>
        </w:rPr>
        <w:t>aggdm2021@outlook.dk</w:t>
      </w:r>
    </w:p>
    <w:p w:rsidR="00646667" w:rsidRPr="00BE0F14" w:rsidRDefault="00646667" w:rsidP="004039CE">
      <w:pPr>
        <w:rPr>
          <w:rFonts w:ascii="Verdana" w:hAnsi="Verdana"/>
          <w:b/>
          <w:bCs/>
          <w:color w:val="FF0000"/>
          <w:sz w:val="20"/>
          <w:szCs w:val="20"/>
          <w:highlight w:val="yellow"/>
          <w:lang w:val="da-DK"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2353"/>
        <w:gridCol w:w="1176"/>
        <w:gridCol w:w="1177"/>
        <w:gridCol w:w="2353"/>
      </w:tblGrid>
      <w:tr w:rsidR="00C529DE" w:rsidRPr="00BE0F14" w:rsidTr="00C529DE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DE" w:rsidRPr="002E43CE" w:rsidRDefault="00C529D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 xml:space="preserve">Alderskategori </w:t>
            </w:r>
            <w:r>
              <w:rPr>
                <w:rFonts w:ascii="Helvetica" w:hAnsi="Helvetica" w:cs="Helvetica"/>
                <w:lang w:val="da-DK" w:eastAsia="ru-RU"/>
              </w:rPr>
              <w:br/>
              <w:t>(sæt kryds)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DE" w:rsidRPr="00BE0F14" w:rsidRDefault="00C529DE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Junior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DE" w:rsidRPr="00BE0F14" w:rsidRDefault="00C529DE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Senior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9DE" w:rsidRPr="00BE0F14" w:rsidRDefault="00C529DE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Short program</w:t>
            </w: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666D1B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Forening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Holdnavn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BE0F14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Instruktører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CE" w:rsidRPr="002E43CE" w:rsidRDefault="002E43CE" w:rsidP="002E43CE">
            <w:pPr>
              <w:rPr>
                <w:rFonts w:ascii="Helvetica" w:hAnsi="Helvetica" w:cs="Helvetica"/>
                <w:lang w:val="da-DK"/>
              </w:rPr>
            </w:pPr>
            <w:r w:rsidRPr="002E43CE">
              <w:rPr>
                <w:rFonts w:ascii="Helvetica" w:hAnsi="Helvetica" w:cs="Helvetica"/>
                <w:lang w:val="da-DK"/>
              </w:rPr>
              <w:t>Kore</w:t>
            </w:r>
            <w:r w:rsidR="00497A8F">
              <w:rPr>
                <w:rFonts w:ascii="Helvetica" w:hAnsi="Helvetica" w:cs="Helvetica"/>
                <w:lang w:val="da-DK"/>
              </w:rPr>
              <w:t>o</w:t>
            </w:r>
            <w:r w:rsidRPr="002E43CE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6B01C2" w:rsidRDefault="006B01C2" w:rsidP="0045084C">
      <w:pPr>
        <w:rPr>
          <w:rFonts w:ascii="Helvetica" w:hAnsi="Helvetica" w:cs="Helvetica"/>
          <w:b/>
          <w:lang w:val="da-DK"/>
        </w:rPr>
      </w:pPr>
    </w:p>
    <w:p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497A8F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Sang</w:t>
            </w:r>
            <w:r w:rsidR="00497A8F" w:rsidRPr="002E43CE">
              <w:rPr>
                <w:rFonts w:ascii="Helvetica" w:hAnsi="Helvetica" w:cs="Helvetica"/>
                <w:lang w:val="da-DK"/>
              </w:rPr>
              <w:t>titel</w:t>
            </w:r>
            <w:r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Sanger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Komponist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58A" w:rsidRPr="002E43CE" w:rsidRDefault="000F758A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58A" w:rsidRPr="000D3352" w:rsidRDefault="000F758A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2E43CE" w:rsidRDefault="002E43CE" w:rsidP="0045084C">
      <w:pPr>
        <w:rPr>
          <w:rFonts w:ascii="Helvetica" w:hAnsi="Helvetica" w:cs="Helvetica"/>
          <w:b/>
          <w:lang w:val="da-DK"/>
        </w:rPr>
      </w:pPr>
    </w:p>
    <w:p w:rsidR="0045084C" w:rsidRPr="002E43CE" w:rsidRDefault="0045084C" w:rsidP="0045084C">
      <w:pPr>
        <w:rPr>
          <w:rFonts w:ascii="Helvetica" w:hAnsi="Helvetica" w:cs="Helvetica"/>
          <w:b/>
          <w:lang w:val="da-DK"/>
        </w:rPr>
      </w:pPr>
      <w:r w:rsidRPr="002E43CE">
        <w:rPr>
          <w:rFonts w:ascii="Helvetica" w:hAnsi="Helvetica" w:cs="Helvetica"/>
          <w:b/>
          <w:lang w:val="da-DK"/>
        </w:rPr>
        <w:t>B</w:t>
      </w:r>
      <w:r w:rsidR="007730DA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987F83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lastRenderedPageBreak/>
              <w:t xml:space="preserve">Hvornår er holdet blevet 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987F83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45084C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H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vor lang tid har I konkurreret?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987F83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634059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Bedste oplevelser og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/eller resultater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Mål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Drømme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:rsidTr="00483C19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4C" w:rsidRPr="002E43CE" w:rsidRDefault="00497A8F" w:rsidP="00483C1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Anden information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84C" w:rsidRPr="000D3352" w:rsidRDefault="0045084C">
            <w:pPr>
              <w:rPr>
                <w:rFonts w:ascii="Helvetica" w:eastAsia="Times New Roman" w:hAnsi="Helvetica" w:cs="Helvetica"/>
                <w:sz w:val="20"/>
                <w:szCs w:val="20"/>
                <w:lang w:val="da-DK" w:eastAsia="ru-RU"/>
              </w:rPr>
            </w:pPr>
          </w:p>
          <w:p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:rsidR="00646667" w:rsidRPr="002E43CE" w:rsidRDefault="00646667" w:rsidP="00646667">
      <w:pPr>
        <w:rPr>
          <w:sz w:val="28"/>
          <w:lang w:val="da-DK"/>
        </w:rPr>
      </w:pPr>
    </w:p>
    <w:p w:rsidR="00AD385D" w:rsidRPr="002E43CE" w:rsidRDefault="00AD385D" w:rsidP="00646667">
      <w:pPr>
        <w:rPr>
          <w:szCs w:val="24"/>
          <w:lang w:val="da-DK"/>
        </w:rPr>
      </w:pPr>
    </w:p>
    <w:sectPr w:rsidR="00AD385D" w:rsidRPr="002E43CE" w:rsidSect="000354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E71" w:rsidRDefault="001E1E71" w:rsidP="00B408FE">
      <w:pPr>
        <w:spacing w:after="0" w:line="240" w:lineRule="auto"/>
      </w:pPr>
      <w:r>
        <w:separator/>
      </w:r>
    </w:p>
  </w:endnote>
  <w:endnote w:type="continuationSeparator" w:id="0">
    <w:p w:rsidR="001E1E71" w:rsidRDefault="001E1E71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018" w:rsidRDefault="00F12018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8504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3C19" w:rsidRDefault="00483C19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20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018" w:rsidRDefault="00F1201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E71" w:rsidRDefault="001E1E71" w:rsidP="00B408FE">
      <w:pPr>
        <w:spacing w:after="0" w:line="240" w:lineRule="auto"/>
      </w:pPr>
      <w:r>
        <w:separator/>
      </w:r>
    </w:p>
  </w:footnote>
  <w:footnote w:type="continuationSeparator" w:id="0">
    <w:p w:rsidR="001E1E71" w:rsidRDefault="001E1E71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018" w:rsidRDefault="00F12018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933" w:rsidRDefault="00F12018" w:rsidP="00666D1B">
    <w:pPr>
      <w:pStyle w:val="Sidehoved"/>
      <w:tabs>
        <w:tab w:val="clear" w:pos="4513"/>
        <w:tab w:val="clear" w:pos="9026"/>
        <w:tab w:val="center" w:pos="4819"/>
        <w:tab w:val="left" w:pos="7700"/>
      </w:tabs>
    </w:pPr>
    <w:bookmarkStart w:id="0" w:name="_GoBack"/>
    <w:r>
      <w:rPr>
        <w:rFonts w:ascii="Batang" w:eastAsia="Batang" w:hAnsi="Batang"/>
        <w:noProof/>
        <w:color w:val="0229D4"/>
        <w:sz w:val="54"/>
        <w:szCs w:val="54"/>
        <w:lang w:eastAsia="da-DK"/>
      </w:rPr>
      <w:drawing>
        <wp:anchor distT="0" distB="0" distL="114300" distR="114300" simplePos="0" relativeHeight="251659264" behindDoc="0" locked="0" layoutInCell="1" allowOverlap="1" wp14:anchorId="65A244AC" wp14:editId="1D3173CC">
          <wp:simplePos x="0" y="0"/>
          <wp:positionH relativeFrom="column">
            <wp:posOffset>5228590</wp:posOffset>
          </wp:positionH>
          <wp:positionV relativeFrom="paragraph">
            <wp:posOffset>-303858</wp:posOffset>
          </wp:positionV>
          <wp:extent cx="1369495" cy="1091583"/>
          <wp:effectExtent l="0" t="0" r="2540" b="0"/>
          <wp:wrapNone/>
          <wp:docPr id="43" name="Billed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Skærmbillede 2019-02-14 kl. 14.35.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495" cy="1091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666D1B">
      <w:rPr>
        <w:noProof/>
        <w:lang w:val="da-DK" w:eastAsia="da-DK"/>
      </w:rPr>
      <w:drawing>
        <wp:inline distT="0" distB="0" distL="0" distR="0" wp14:anchorId="23FEABFE" wp14:editId="7C18FCAC">
          <wp:extent cx="2352675" cy="538112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tmiskGymnast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257" cy="5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6D1B">
      <w:rPr>
        <w:noProof/>
        <w:lang w:val="da-DK" w:eastAsia="da-DK"/>
      </w:rPr>
      <w:tab/>
    </w:r>
  </w:p>
  <w:p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 wp14:anchorId="0B8B35DF" wp14:editId="769E6388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018" w:rsidRDefault="00F12018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60933"/>
    <w:rsid w:val="00160AF3"/>
    <w:rsid w:val="00181D58"/>
    <w:rsid w:val="00190C43"/>
    <w:rsid w:val="001A482B"/>
    <w:rsid w:val="001B790B"/>
    <w:rsid w:val="001D6A8C"/>
    <w:rsid w:val="001E1E71"/>
    <w:rsid w:val="001F5584"/>
    <w:rsid w:val="002005B9"/>
    <w:rsid w:val="00210F0A"/>
    <w:rsid w:val="002276E7"/>
    <w:rsid w:val="00252ACB"/>
    <w:rsid w:val="002738ED"/>
    <w:rsid w:val="00277620"/>
    <w:rsid w:val="00277BE2"/>
    <w:rsid w:val="00285AA3"/>
    <w:rsid w:val="002C336D"/>
    <w:rsid w:val="002C35F5"/>
    <w:rsid w:val="002E43CE"/>
    <w:rsid w:val="00307483"/>
    <w:rsid w:val="00307CC7"/>
    <w:rsid w:val="00334733"/>
    <w:rsid w:val="00334C4F"/>
    <w:rsid w:val="00392114"/>
    <w:rsid w:val="003B5525"/>
    <w:rsid w:val="003C4322"/>
    <w:rsid w:val="003D5BF3"/>
    <w:rsid w:val="00403532"/>
    <w:rsid w:val="004039CE"/>
    <w:rsid w:val="00404504"/>
    <w:rsid w:val="00414FCD"/>
    <w:rsid w:val="00417BA4"/>
    <w:rsid w:val="00420F21"/>
    <w:rsid w:val="0045084C"/>
    <w:rsid w:val="00464BC6"/>
    <w:rsid w:val="004663CE"/>
    <w:rsid w:val="00483C19"/>
    <w:rsid w:val="0049065E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66D1B"/>
    <w:rsid w:val="006A29DD"/>
    <w:rsid w:val="006B01C2"/>
    <w:rsid w:val="006B4081"/>
    <w:rsid w:val="007343EE"/>
    <w:rsid w:val="0074344A"/>
    <w:rsid w:val="007613DB"/>
    <w:rsid w:val="00761CD8"/>
    <w:rsid w:val="00763685"/>
    <w:rsid w:val="007652F0"/>
    <w:rsid w:val="007730DA"/>
    <w:rsid w:val="0077794F"/>
    <w:rsid w:val="00780971"/>
    <w:rsid w:val="00782B22"/>
    <w:rsid w:val="00784962"/>
    <w:rsid w:val="007A47BB"/>
    <w:rsid w:val="007A609F"/>
    <w:rsid w:val="007B727F"/>
    <w:rsid w:val="007E553F"/>
    <w:rsid w:val="00810AFF"/>
    <w:rsid w:val="0085220A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83B56"/>
    <w:rsid w:val="00984E85"/>
    <w:rsid w:val="00987F83"/>
    <w:rsid w:val="009A0D90"/>
    <w:rsid w:val="009B0A3E"/>
    <w:rsid w:val="009B1509"/>
    <w:rsid w:val="009B216E"/>
    <w:rsid w:val="009B5040"/>
    <w:rsid w:val="009B65E8"/>
    <w:rsid w:val="009F22C7"/>
    <w:rsid w:val="00A11F24"/>
    <w:rsid w:val="00A22C14"/>
    <w:rsid w:val="00A36752"/>
    <w:rsid w:val="00A417D5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758A5"/>
    <w:rsid w:val="00B96F4C"/>
    <w:rsid w:val="00BA1A6F"/>
    <w:rsid w:val="00BB0B5A"/>
    <w:rsid w:val="00BC0A21"/>
    <w:rsid w:val="00BC1B70"/>
    <w:rsid w:val="00BC308F"/>
    <w:rsid w:val="00BC7448"/>
    <w:rsid w:val="00BD381E"/>
    <w:rsid w:val="00BE0F14"/>
    <w:rsid w:val="00BF490D"/>
    <w:rsid w:val="00C10BC2"/>
    <w:rsid w:val="00C26963"/>
    <w:rsid w:val="00C32966"/>
    <w:rsid w:val="00C4526A"/>
    <w:rsid w:val="00C46201"/>
    <w:rsid w:val="00C529DE"/>
    <w:rsid w:val="00C62D78"/>
    <w:rsid w:val="00C6558D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7576"/>
    <w:rsid w:val="00D542C4"/>
    <w:rsid w:val="00D73C24"/>
    <w:rsid w:val="00D80372"/>
    <w:rsid w:val="00D81419"/>
    <w:rsid w:val="00D87FA2"/>
    <w:rsid w:val="00D9412A"/>
    <w:rsid w:val="00D962A0"/>
    <w:rsid w:val="00DB53CF"/>
    <w:rsid w:val="00DB5B55"/>
    <w:rsid w:val="00DE0B79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7D5C"/>
    <w:rsid w:val="00F043B9"/>
    <w:rsid w:val="00F12018"/>
    <w:rsid w:val="00F52826"/>
    <w:rsid w:val="00F52CA4"/>
    <w:rsid w:val="00F61DD6"/>
    <w:rsid w:val="00F7798F"/>
    <w:rsid w:val="00F90587"/>
    <w:rsid w:val="00F92FB0"/>
    <w:rsid w:val="00F943C0"/>
    <w:rsid w:val="00FA192C"/>
    <w:rsid w:val="00FA2465"/>
    <w:rsid w:val="00FA3638"/>
    <w:rsid w:val="00FA476C"/>
    <w:rsid w:val="00FC215A"/>
    <w:rsid w:val="00FC6C95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FB97E103-F912-4F98-9E1C-16B0FFFB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66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66D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el">
    <w:name w:val="Title"/>
    <w:basedOn w:val="Normal"/>
    <w:next w:val="Normal"/>
    <w:link w:val="TitelTegn"/>
    <w:uiPriority w:val="10"/>
    <w:qFormat/>
    <w:rsid w:val="00BE0F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E0F1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995072DA</Template>
  <TotalTime>1</TotalTime>
  <Pages>2</Pages>
  <Words>76</Words>
  <Characters>464</Characters>
  <Application>Microsoft Office Word</Application>
  <DocSecurity>0</DocSecurity>
  <Lines>3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539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Kitt Montell</cp:lastModifiedBy>
  <cp:revision>3</cp:revision>
  <cp:lastPrinted>2014-11-03T14:50:00Z</cp:lastPrinted>
  <dcterms:created xsi:type="dcterms:W3CDTF">2021-04-28T19:19:00Z</dcterms:created>
  <dcterms:modified xsi:type="dcterms:W3CDTF">2021-05-04T06:36:00Z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{F8634003-7577-45B6-80E1-73F31D13A099}</vt:lpwstr>
  </property>
</Properties>
</file>