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D1B" w:rsidRPr="00666D1B" w:rsidRDefault="00973200" w:rsidP="00BE0F14">
      <w:pPr>
        <w:pStyle w:val="Overskrift1"/>
        <w:jc w:val="center"/>
        <w:rPr>
          <w:noProof/>
          <w:lang w:val="da-DK"/>
        </w:rPr>
      </w:pPr>
      <w:r>
        <w:rPr>
          <w:rFonts w:ascii="Batang" w:eastAsia="Batang" w:hAnsi="Batang"/>
          <w:noProof/>
          <w:color w:val="0229D4"/>
          <w:sz w:val="54"/>
          <w:szCs w:val="54"/>
          <w:lang w:eastAsia="da-DK"/>
        </w:rPr>
        <w:drawing>
          <wp:anchor distT="0" distB="0" distL="114300" distR="114300" simplePos="0" relativeHeight="251659264" behindDoc="0" locked="0" layoutInCell="1" allowOverlap="1" wp14:anchorId="289E5C78" wp14:editId="5E4E2BED">
            <wp:simplePos x="0" y="0"/>
            <wp:positionH relativeFrom="column">
              <wp:posOffset>5064111</wp:posOffset>
            </wp:positionH>
            <wp:positionV relativeFrom="paragraph">
              <wp:posOffset>-1174115</wp:posOffset>
            </wp:positionV>
            <wp:extent cx="1469204" cy="1171059"/>
            <wp:effectExtent l="0" t="0" r="0" b="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kærmbillede 2019-02-14 kl. 14.35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04" cy="117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C"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C82159">
        <w:rPr>
          <w:lang w:val="da-DK"/>
        </w:rPr>
        <w:t>–</w:t>
      </w:r>
      <w:r w:rsidR="00666D1B">
        <w:rPr>
          <w:lang w:val="da-DK"/>
        </w:rPr>
        <w:t xml:space="preserve"> </w:t>
      </w:r>
      <w:proofErr w:type="spellStart"/>
      <w:r w:rsidR="00C82159">
        <w:rPr>
          <w:lang w:val="da-DK"/>
        </w:rPr>
        <w:t>Children</w:t>
      </w:r>
      <w:proofErr w:type="spellEnd"/>
      <w:r w:rsidR="00C82159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r w:rsidR="00BE0F14">
        <w:rPr>
          <w:noProof/>
          <w:lang w:val="da-DK"/>
        </w:rPr>
        <w:br/>
      </w:r>
    </w:p>
    <w:p w:rsidR="00646667" w:rsidRPr="00BE0F14" w:rsidRDefault="004039CE" w:rsidP="004039CE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 w:rsidRPr="00BE0F14">
        <w:rPr>
          <w:rFonts w:ascii="Verdana" w:hAnsi="Verdana" w:cs="Helvetica"/>
          <w:b/>
          <w:sz w:val="20"/>
          <w:szCs w:val="20"/>
          <w:lang w:val="da-DK"/>
        </w:rPr>
        <w:t xml:space="preserve">Send </w:t>
      </w:r>
      <w:r w:rsidR="001A482B" w:rsidRPr="00BE0F14">
        <w:rPr>
          <w:rFonts w:ascii="Verdana" w:hAnsi="Verdana" w:cs="Helvetica"/>
          <w:b/>
          <w:sz w:val="20"/>
          <w:szCs w:val="20"/>
          <w:lang w:val="da-DK"/>
        </w:rPr>
        <w:t>venligst</w:t>
      </w:r>
      <w:r w:rsidR="00666D1B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dokument senest d. </w:t>
      </w:r>
      <w:r w:rsidR="00973200">
        <w:rPr>
          <w:rFonts w:ascii="Verdana" w:hAnsi="Verdana" w:cs="Helvetica"/>
          <w:b/>
          <w:sz w:val="20"/>
          <w:szCs w:val="20"/>
          <w:lang w:val="da-DK"/>
        </w:rPr>
        <w:t>15.05.2021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 til e-mail:</w:t>
      </w:r>
      <w:r w:rsidR="00307483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666D1B" w:rsidRPr="00BE0F14"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  <w:r w:rsidR="00973200">
        <w:rPr>
          <w:rFonts w:ascii="Verdana" w:hAnsi="Verdana"/>
          <w:color w:val="FF0000"/>
          <w:sz w:val="20"/>
          <w:szCs w:val="20"/>
          <w:lang w:val="da-DK"/>
        </w:rPr>
        <w:t>aggdm2021@outlook.dk</w:t>
      </w:r>
      <w:bookmarkStart w:id="0" w:name="_GoBack"/>
      <w:bookmarkEnd w:id="0"/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1764"/>
        <w:gridCol w:w="1765"/>
        <w:gridCol w:w="1765"/>
        <w:gridCol w:w="1765"/>
      </w:tblGrid>
      <w:tr w:rsidR="00BE0F14" w:rsidRPr="00BE0F14" w:rsidTr="00BE0F14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2E43CE" w:rsidRDefault="00BE0F14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8-10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10-12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12-14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F14" w:rsidRPr="00BE0F14" w:rsidRDefault="00C8215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B01C2" w:rsidRDefault="006B01C2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2E43CE" w:rsidRDefault="002E43CE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7E553F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7E553F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  <w:r w:rsidRPr="00C82159">
              <w:rPr>
                <w:rFonts w:ascii="Helvetica" w:hAnsi="Helvetica" w:cs="Helvetica"/>
                <w:lang w:val="da-DK"/>
              </w:rPr>
              <w:lastRenderedPageBreak/>
              <w:t>Holdets bedste oplevelser eller sjoveste historie?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7E553F" w:rsidTr="0095490A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Det sjoveste ved træning er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I særlig stolte over at I har lært?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33726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er en god kammerat på jeres hold</w:t>
            </w:r>
            <w:r>
              <w:rPr>
                <w:rFonts w:ascii="Helvetica" w:hAnsi="Helvetica" w:cs="Helvetica"/>
                <w:lang w:val="da-DK"/>
              </w:rPr>
              <w:t>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82159" w:rsidRPr="00C82159" w:rsidTr="00877F4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59" w:rsidRPr="00C82159" w:rsidRDefault="00C82159" w:rsidP="00C82159">
            <w:pPr>
              <w:rPr>
                <w:rFonts w:ascii="Helvetica" w:hAnsi="Helvetica" w:cs="Helvetica"/>
                <w:lang w:val="da-DK"/>
              </w:rPr>
            </w:pPr>
            <w:r w:rsidRPr="00C82159">
              <w:rPr>
                <w:rFonts w:ascii="Helvetica" w:hAnsi="Helvetica" w:cs="Helvetica"/>
                <w:lang w:val="da-DK"/>
              </w:rPr>
              <w:t>Hvad har I glædet jer til i dag?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59" w:rsidRPr="000D3352" w:rsidRDefault="00C82159" w:rsidP="00C8215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46667" w:rsidRPr="002E43CE" w:rsidRDefault="00646667" w:rsidP="00646667">
      <w:pPr>
        <w:rPr>
          <w:sz w:val="28"/>
          <w:lang w:val="da-DK"/>
        </w:rPr>
      </w:pPr>
    </w:p>
    <w:p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8"/>
      <w:footerReference w:type="default" r:id="rId9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B4E" w:rsidRDefault="00887B4E" w:rsidP="00B408FE">
      <w:pPr>
        <w:spacing w:after="0" w:line="240" w:lineRule="auto"/>
      </w:pPr>
      <w:r>
        <w:separator/>
      </w:r>
    </w:p>
  </w:endnote>
  <w:endnote w:type="continuationSeparator" w:id="0">
    <w:p w:rsidR="00887B4E" w:rsidRDefault="00887B4E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2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B4E" w:rsidRDefault="00887B4E" w:rsidP="00B408FE">
      <w:pPr>
        <w:spacing w:after="0" w:line="240" w:lineRule="auto"/>
      </w:pPr>
      <w:r>
        <w:separator/>
      </w:r>
    </w:p>
  </w:footnote>
  <w:footnote w:type="continuationSeparator" w:id="0">
    <w:p w:rsidR="00887B4E" w:rsidRDefault="00887B4E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933" w:rsidRDefault="00666D1B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inline distT="0" distB="0" distL="0" distR="0" wp14:anchorId="3318C301" wp14:editId="57FDC06C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a-DK" w:eastAsia="da-DK"/>
      </w:rPr>
      <w:tab/>
      <w:t xml:space="preserve">                                                                      </w:t>
    </w:r>
  </w:p>
  <w:p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92772"/>
    <w:rsid w:val="001A482B"/>
    <w:rsid w:val="001B790B"/>
    <w:rsid w:val="001D6A8C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056"/>
    <w:rsid w:val="00420F21"/>
    <w:rsid w:val="0045084C"/>
    <w:rsid w:val="00464BC6"/>
    <w:rsid w:val="004663CE"/>
    <w:rsid w:val="00471F17"/>
    <w:rsid w:val="00483C19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87B4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73200"/>
    <w:rsid w:val="00983B56"/>
    <w:rsid w:val="00984E85"/>
    <w:rsid w:val="0099561A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62D78"/>
    <w:rsid w:val="00C6558D"/>
    <w:rsid w:val="00C82159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995072DA</Template>
  <TotalTime>5</TotalTime>
  <Pages>2</Pages>
  <Words>88</Words>
  <Characters>541</Characters>
  <Application>Microsoft Office Word</Application>
  <DocSecurity>0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628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Kitt Montell</cp:lastModifiedBy>
  <cp:revision>3</cp:revision>
  <cp:lastPrinted>2014-11-03T14:50:00Z</cp:lastPrinted>
  <dcterms:created xsi:type="dcterms:W3CDTF">2021-04-28T19:18:00Z</dcterms:created>
  <dcterms:modified xsi:type="dcterms:W3CDTF">2021-05-04T06:35:00Z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{F3C45DB0-F72B-46C0-9A0B-25573F7F857E}</vt:lpwstr>
  </property>
</Properties>
</file>